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899DB" w14:textId="40533656" w:rsidR="009375E1" w:rsidRDefault="009375E1" w:rsidP="000251BA">
      <w:pPr>
        <w:pStyle w:val="Heading1"/>
      </w:pPr>
      <w:proofErr w:type="spellStart"/>
      <w:r>
        <w:t>iG</w:t>
      </w:r>
      <w:proofErr w:type="spellEnd"/>
      <w:r>
        <w:t xml:space="preserve"> Chem All EQ P6 17w to 16m Titration questions 60marks</w:t>
      </w:r>
    </w:p>
    <w:p w14:paraId="7EF4F82E" w14:textId="77777777" w:rsidR="000251BA" w:rsidRDefault="000251BA" w:rsidP="00B0644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</w:r>
      <w:r>
        <w:rPr>
          <w:b/>
        </w:rPr>
        <w:t>Chem 6</w:t>
      </w:r>
      <w:r w:rsidRPr="004F09B2">
        <w:rPr>
          <w:b/>
        </w:rPr>
        <w:tab/>
      </w:r>
      <w:r>
        <w:rPr>
          <w:rFonts w:ascii="Calibri" w:hAnsi="Calibri"/>
          <w:color w:val="000000"/>
        </w:rPr>
        <w:t>15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1/</w:t>
      </w:r>
    </w:p>
    <w:p w14:paraId="16E1EE3B" w14:textId="77777777" w:rsidR="000251BA" w:rsidRDefault="000251BA" w:rsidP="00B0644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FDEC972" wp14:editId="20E319A5">
            <wp:extent cx="6562725" cy="86868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D0819" w14:textId="77777777" w:rsidR="000251BA" w:rsidRDefault="000251BA" w:rsidP="00B0644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435B92E7" wp14:editId="2B1F7818">
            <wp:extent cx="6610350" cy="80867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CAFE6" w14:textId="6F09A6B9" w:rsidR="000251BA" w:rsidRDefault="000251BA" w:rsidP="00B0644C">
      <w:pPr>
        <w:tabs>
          <w:tab w:val="left" w:pos="849"/>
          <w:tab w:val="left" w:pos="1585"/>
          <w:tab w:val="left" w:pos="2022"/>
          <w:tab w:val="left" w:pos="2499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14EF1D4" wp14:editId="4790E464">
            <wp:extent cx="6553200" cy="1327759"/>
            <wp:effectExtent l="0" t="0" r="0" b="6350"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75284"/>
                    <a:stretch/>
                  </pic:blipFill>
                  <pic:spPr bwMode="auto">
                    <a:xfrm>
                      <a:off x="0" y="0"/>
                      <a:ext cx="6553200" cy="1327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DEC0F" w14:textId="77777777" w:rsidR="000251BA" w:rsidRPr="000251BA" w:rsidRDefault="000251BA" w:rsidP="000251BA">
      <w:pPr>
        <w:rPr>
          <w:rFonts w:ascii="Calibri" w:hAnsi="Calibri" w:cs="Calibri"/>
        </w:rPr>
      </w:pPr>
    </w:p>
    <w:p w14:paraId="0F1BB82D" w14:textId="28571B78" w:rsidR="000251BA" w:rsidRDefault="000251BA" w:rsidP="00B0644C">
      <w:pPr>
        <w:tabs>
          <w:tab w:val="left" w:pos="849"/>
          <w:tab w:val="left" w:pos="1585"/>
          <w:tab w:val="left" w:pos="2022"/>
          <w:tab w:val="left" w:pos="2499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30C5A5DC" wp14:editId="5098AD6C">
            <wp:extent cx="6285186" cy="362421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9660"/>
                    <a:stretch/>
                  </pic:blipFill>
                  <pic:spPr bwMode="auto">
                    <a:xfrm>
                      <a:off x="0" y="0"/>
                      <a:ext cx="6285865" cy="3624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4FE78" w14:textId="77777777" w:rsidR="000251BA" w:rsidRDefault="000251BA" w:rsidP="00B0644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</w:r>
      <w:r>
        <w:rPr>
          <w:b/>
        </w:rPr>
        <w:t>Chem 7</w:t>
      </w:r>
      <w:r w:rsidRPr="004F09B2">
        <w:rPr>
          <w:b/>
        </w:rPr>
        <w:tab/>
      </w:r>
      <w:r>
        <w:rPr>
          <w:rFonts w:ascii="Calibri" w:hAnsi="Calibri"/>
          <w:color w:val="000000"/>
        </w:rPr>
        <w:t>13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1/</w:t>
      </w:r>
    </w:p>
    <w:p w14:paraId="2E031B6F" w14:textId="77777777" w:rsidR="000251BA" w:rsidRDefault="000251BA" w:rsidP="00B0644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C9BEA3C" wp14:editId="271AC05E">
            <wp:extent cx="5937337" cy="5808165"/>
            <wp:effectExtent l="0" t="0" r="6350" b="2540"/>
            <wp:docPr id="1219" name="Picture 1219" descr="C:\Users\Smashing NEW\AppData\Roaming\M8 Software\Spartan_Data\Clip_Data\Clips\OL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Smashing NEW\AppData\Roaming\M8 Software\Spartan_Data\Clip_Data\Clips\OL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157" cy="583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042FF" w14:textId="77777777" w:rsidR="000251BA" w:rsidRDefault="000251BA" w:rsidP="00B0644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6528B68B" wp14:editId="65EFEA4E">
            <wp:extent cx="6377305" cy="7421880"/>
            <wp:effectExtent l="0" t="0" r="4445" b="7620"/>
            <wp:docPr id="1262" name="Picture 1262" descr="C:\Users\Smashing NEW\AppData\Roaming\M8 Software\Spartan_Data\Clip_Data\Clips\OL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Smashing NEW\AppData\Roaming\M8 Software\Spartan_Data\Clip_Data\Clips\OL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70A06" w14:textId="77777777" w:rsidR="000251BA" w:rsidRDefault="000251BA" w:rsidP="00B0644C">
      <w:pPr>
        <w:tabs>
          <w:tab w:val="left" w:pos="849"/>
          <w:tab w:val="left" w:pos="1585"/>
          <w:tab w:val="left" w:pos="2022"/>
          <w:tab w:val="left" w:pos="2499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FFC9D2F" wp14:editId="5926EEA9">
            <wp:extent cx="6163310" cy="2220595"/>
            <wp:effectExtent l="0" t="0" r="8890" b="8255"/>
            <wp:docPr id="1263" name="Picture 1263" descr="C:\Users\Smashing NEW\AppData\Roaming\M8 Software\Spartan_Data\Clip_Data\Clips\OL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Smashing NEW\AppData\Roaming\M8 Software\Spartan_Data\Clip_Data\Clips\OL9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87CC4" w14:textId="77777777" w:rsidR="000251BA" w:rsidRDefault="000251BA" w:rsidP="00B0644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</w:r>
      <w:r>
        <w:rPr>
          <w:b/>
        </w:rPr>
        <w:t>Chem 7</w:t>
      </w:r>
      <w:r w:rsidRPr="004F09B2">
        <w:rPr>
          <w:b/>
        </w:rPr>
        <w:tab/>
      </w:r>
      <w:r>
        <w:rPr>
          <w:rFonts w:ascii="Calibri" w:hAnsi="Calibri"/>
          <w:color w:val="000000"/>
        </w:rPr>
        <w:t>15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2/</w:t>
      </w:r>
    </w:p>
    <w:p w14:paraId="7E475D51" w14:textId="77777777" w:rsidR="000251BA" w:rsidRDefault="000251BA" w:rsidP="00B0644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 </w:t>
      </w:r>
      <w:r>
        <w:rPr>
          <w:noProof/>
        </w:rPr>
        <w:drawing>
          <wp:inline distT="0" distB="0" distL="0" distR="0" wp14:anchorId="459EBA63" wp14:editId="75613E81">
            <wp:extent cx="6471920" cy="9262745"/>
            <wp:effectExtent l="0" t="0" r="5080" b="0"/>
            <wp:docPr id="1538" name="Picture 1538" descr="C:\Users\Smashing NEW\AppData\Roaming\M8 Software\Spartan_Data\Clip_Data\Clips\OL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Users\Smashing NEW\AppData\Roaming\M8 Software\Spartan_Data\Clip_Data\Clips\OL1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26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3DED8" w14:textId="77777777" w:rsidR="000251BA" w:rsidRDefault="000251BA" w:rsidP="00B0644C">
      <w:pPr>
        <w:tabs>
          <w:tab w:val="left" w:pos="849"/>
          <w:tab w:val="left" w:pos="1585"/>
          <w:tab w:val="left" w:pos="2022"/>
          <w:tab w:val="left" w:pos="2499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2EA7D333" wp14:editId="775E1A93">
            <wp:extent cx="6269990" cy="7778115"/>
            <wp:effectExtent l="0" t="0" r="0" b="0"/>
            <wp:docPr id="12" name="Picture 12" descr="C:\Users\Smashing NEW\AppData\Roaming\M8 Software\Spartan_Data\Clip_Data\Clips\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Smashing NEW\AppData\Roaming\M8 Software\Spartan_Data\Clip_Data\Clips\OL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77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3E6D7" w14:textId="77777777" w:rsidR="000251BA" w:rsidRDefault="000251BA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6518C607" w14:textId="48528F65" w:rsidR="000251BA" w:rsidRDefault="000251BA" w:rsidP="00B0644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</w:r>
      <w:r>
        <w:rPr>
          <w:b/>
        </w:rPr>
        <w:t>Chem 8</w:t>
      </w:r>
      <w:r w:rsidRPr="004F09B2">
        <w:rPr>
          <w:b/>
        </w:rPr>
        <w:tab/>
      </w:r>
      <w:r>
        <w:rPr>
          <w:rFonts w:ascii="Calibri" w:hAnsi="Calibri"/>
          <w:color w:val="000000"/>
        </w:rPr>
        <w:t>17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6/2017/m/ Time Zone 2/</w:t>
      </w:r>
    </w:p>
    <w:p w14:paraId="0271F847" w14:textId="77777777" w:rsidR="000251BA" w:rsidRDefault="000251BA" w:rsidP="00B0644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02E6B71" wp14:editId="3FDCB993">
            <wp:extent cx="6697980" cy="9310370"/>
            <wp:effectExtent l="0" t="0" r="7620" b="5080"/>
            <wp:docPr id="5" name="Picture 5" descr="C:\Users\Smashing NEW\AppData\Roaming\M8 Software\Spartan_Data\Clip_Data\Clips\OL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Smashing NEW\AppData\Roaming\M8 Software\Spartan_Data\Clip_Data\Clips\OL8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931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E6753" w14:textId="77777777" w:rsidR="000251BA" w:rsidRDefault="000251BA" w:rsidP="00B0644C">
      <w:pPr>
        <w:tabs>
          <w:tab w:val="left" w:pos="849"/>
          <w:tab w:val="left" w:pos="1585"/>
          <w:tab w:val="left" w:pos="2022"/>
          <w:tab w:val="left" w:pos="2499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11C8090F" wp14:editId="421030F5">
            <wp:extent cx="6377305" cy="9072880"/>
            <wp:effectExtent l="0" t="0" r="4445" b="0"/>
            <wp:docPr id="2" name="Picture 2" descr="C:\Users\Smashing NEW\AppData\Roaming\M8 Software\Spartan_Data\Clip_Data\Clips\OL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:\Users\Smashing NEW\AppData\Roaming\M8 Software\Spartan_Data\Clip_Data\Clips\OL8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907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37AF8" w14:textId="0232FCCD" w:rsidR="009375E1" w:rsidRDefault="009375E1" w:rsidP="00301366">
      <w:pPr>
        <w:spacing w:after="0" w:line="240" w:lineRule="auto"/>
      </w:pPr>
    </w:p>
    <w:p w14:paraId="7918F71F" w14:textId="754BE3D2" w:rsidR="000251BA" w:rsidRDefault="000251BA" w:rsidP="000251BA">
      <w:pPr>
        <w:pStyle w:val="Heading1"/>
      </w:pPr>
      <w:r>
        <w:lastRenderedPageBreak/>
        <w:t>Mark Scheme</w:t>
      </w:r>
    </w:p>
    <w:p w14:paraId="0EBA26C3" w14:textId="77777777" w:rsidR="000251BA" w:rsidRDefault="000251BA" w:rsidP="0061364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1/</w:t>
      </w:r>
    </w:p>
    <w:p w14:paraId="166DAFC1" w14:textId="77777777" w:rsidR="000251BA" w:rsidRDefault="000251BA" w:rsidP="00613646">
      <w:pPr>
        <w:tabs>
          <w:tab w:val="left" w:pos="59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52CA1765" wp14:editId="2DF06A90">
            <wp:extent cx="6150580" cy="2930486"/>
            <wp:effectExtent l="0" t="0" r="3175" b="3810"/>
            <wp:docPr id="959" name="Picture 959" descr="C:\Users\Smashing NEW\AppData\Roaming\M8 Software\Spartan_Data\Clip_Data\Clips\OL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mashing NEW\AppData\Roaming\M8 Software\Spartan_Data\Clip_Data\Clips\OL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0" b="3298"/>
                    <a:stretch/>
                  </pic:blipFill>
                  <pic:spPr bwMode="auto">
                    <a:xfrm>
                      <a:off x="0" y="0"/>
                      <a:ext cx="6151245" cy="293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C3956" w14:textId="77777777" w:rsidR="000251BA" w:rsidRDefault="000251BA" w:rsidP="0061364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1/</w:t>
      </w:r>
    </w:p>
    <w:p w14:paraId="4F3050E3" w14:textId="77777777" w:rsidR="000251BA" w:rsidRDefault="000251BA" w:rsidP="00613646">
      <w:pPr>
        <w:tabs>
          <w:tab w:val="left" w:pos="59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B34ED3A" wp14:editId="387DBEE2">
            <wp:extent cx="6579235" cy="1624292"/>
            <wp:effectExtent l="0" t="0" r="0" b="0"/>
            <wp:docPr id="1264" name="Picture 1264" descr="C:\Users\Smashing NEW\AppData\Roaming\M8 Software\Spartan_Data\Clip_Data\Clips\OL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Smashing NEW\AppData\Roaming\M8 Software\Spartan_Data\Clip_Data\Clips\OL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43"/>
                    <a:stretch/>
                  </pic:blipFill>
                  <pic:spPr bwMode="auto">
                    <a:xfrm>
                      <a:off x="0" y="0"/>
                      <a:ext cx="6579235" cy="162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BFA98" w14:textId="77777777" w:rsidR="000251BA" w:rsidRDefault="000251BA" w:rsidP="0061364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2/</w:t>
      </w:r>
    </w:p>
    <w:p w14:paraId="79E962CC" w14:textId="77777777" w:rsidR="000251BA" w:rsidRDefault="000251BA" w:rsidP="0061364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B10C4D5" wp14:editId="5D5C0C53">
            <wp:extent cx="6673850" cy="1716397"/>
            <wp:effectExtent l="0" t="0" r="0" b="0"/>
            <wp:docPr id="13" name="Picture 13" descr="C:\Users\Smashing NEW\AppData\Roaming\M8 Software\Spartan_Data\Clip_Data\Clips\OL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Smashing NEW\AppData\Roaming\M8 Software\Spartan_Data\Clip_Data\Clips\OL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12"/>
                    <a:stretch/>
                  </pic:blipFill>
                  <pic:spPr bwMode="auto">
                    <a:xfrm>
                      <a:off x="0" y="0"/>
                      <a:ext cx="6673850" cy="171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01430" w14:textId="77777777" w:rsidR="000251BA" w:rsidRDefault="000251BA" w:rsidP="00613646">
      <w:pPr>
        <w:tabs>
          <w:tab w:val="left" w:pos="59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F51AA0A" wp14:editId="6AF50BF6">
            <wp:extent cx="6626225" cy="1817783"/>
            <wp:effectExtent l="0" t="0" r="3175" b="0"/>
            <wp:docPr id="22" name="Picture 22" descr="C:\Users\Smashing NEW\AppData\Roaming\M8 Software\Spartan_Data\Clip_Data\Clips\OL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Smashing NEW\AppData\Roaming\M8 Software\Spartan_Data\Clip_Data\Clips\OL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62"/>
                    <a:stretch/>
                  </pic:blipFill>
                  <pic:spPr bwMode="auto">
                    <a:xfrm>
                      <a:off x="0" y="0"/>
                      <a:ext cx="6626225" cy="181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30B57" w14:textId="77777777" w:rsidR="000251BA" w:rsidRDefault="000251BA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11933475" w14:textId="07CB9515" w:rsidR="000251BA" w:rsidRDefault="000251BA" w:rsidP="0061364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4/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6/2017/m/ Time Zone 2/</w:t>
      </w:r>
    </w:p>
    <w:p w14:paraId="575016C3" w14:textId="77777777" w:rsidR="000251BA" w:rsidRDefault="000251BA" w:rsidP="0061364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55D8BD66" wp14:editId="76E6D495">
            <wp:extent cx="6613808" cy="1590659"/>
            <wp:effectExtent l="0" t="0" r="0" b="0"/>
            <wp:docPr id="6" name="Picture 6" descr="C:\Users\Smashing NEW\AppData\Roaming\M8 Software\Spartan_Data\Clip_Data\Clips\OL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Smashing NEW\AppData\Roaming\M8 Software\Spartan_Data\Clip_Data\Clips\OL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42"/>
                    <a:stretch/>
                  </pic:blipFill>
                  <pic:spPr bwMode="auto">
                    <a:xfrm>
                      <a:off x="0" y="0"/>
                      <a:ext cx="6614795" cy="159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621C3" w14:textId="77777777" w:rsidR="000251BA" w:rsidRDefault="000251BA" w:rsidP="00613646">
      <w:pPr>
        <w:tabs>
          <w:tab w:val="left" w:pos="59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07652DD" wp14:editId="2655B025">
            <wp:extent cx="6626225" cy="2822552"/>
            <wp:effectExtent l="0" t="0" r="3175" b="0"/>
            <wp:docPr id="4" name="Picture 4" descr="C:\Users\Smashing NEW\AppData\Roaming\M8 Software\Spartan_Data\Clip_Data\Clips\OL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Smashing NEW\AppData\Roaming\M8 Software\Spartan_Data\Clip_Data\Clips\OL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8"/>
                    <a:stretch/>
                  </pic:blipFill>
                  <pic:spPr bwMode="auto">
                    <a:xfrm>
                      <a:off x="0" y="0"/>
                      <a:ext cx="6626225" cy="282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5A18E" w14:textId="77777777" w:rsidR="009375E1" w:rsidRPr="008D30BA" w:rsidRDefault="009375E1" w:rsidP="00301366">
      <w:pPr>
        <w:spacing w:after="0" w:line="240" w:lineRule="auto"/>
      </w:pPr>
    </w:p>
    <w:sectPr w:rsidR="009375E1" w:rsidRPr="008D30BA" w:rsidSect="0098774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66AC36" w14:textId="77777777" w:rsidR="00887C1E" w:rsidRDefault="00887C1E" w:rsidP="006B1F1E">
      <w:pPr>
        <w:spacing w:after="0" w:line="240" w:lineRule="auto"/>
      </w:pPr>
      <w:r>
        <w:separator/>
      </w:r>
    </w:p>
  </w:endnote>
  <w:endnote w:type="continuationSeparator" w:id="0">
    <w:p w14:paraId="1A9FE197" w14:textId="77777777" w:rsidR="00887C1E" w:rsidRDefault="00887C1E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A16FC" w14:textId="77777777" w:rsidR="000251BA" w:rsidRDefault="000251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D14CE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bookmarkStart w:id="0" w:name="_GoBack"/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11562BC9" wp14:editId="4712C62F">
          <wp:simplePos x="0" y="0"/>
          <wp:positionH relativeFrom="column">
            <wp:posOffset>5754274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6BE94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24048987" wp14:editId="5D1CBCE2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376BC3" w14:textId="77777777" w:rsidR="00887C1E" w:rsidRDefault="00887C1E" w:rsidP="006B1F1E">
      <w:pPr>
        <w:spacing w:after="0" w:line="240" w:lineRule="auto"/>
      </w:pPr>
      <w:r>
        <w:separator/>
      </w:r>
    </w:p>
  </w:footnote>
  <w:footnote w:type="continuationSeparator" w:id="0">
    <w:p w14:paraId="5F12CA20" w14:textId="77777777" w:rsidR="00887C1E" w:rsidRDefault="00887C1E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70C2C" w14:textId="77777777" w:rsidR="000251BA" w:rsidRDefault="000251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D67AA" w14:textId="77777777" w:rsidR="000251BA" w:rsidRDefault="000251B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0C3EF8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5E1"/>
    <w:rsid w:val="000251BA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630A"/>
    <w:rsid w:val="00196317"/>
    <w:rsid w:val="001A1BB2"/>
    <w:rsid w:val="001C75B8"/>
    <w:rsid w:val="001D7DF2"/>
    <w:rsid w:val="001F1086"/>
    <w:rsid w:val="001F1A3C"/>
    <w:rsid w:val="00225E31"/>
    <w:rsid w:val="002316CD"/>
    <w:rsid w:val="002667F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4022B7"/>
    <w:rsid w:val="004371C9"/>
    <w:rsid w:val="00447C0A"/>
    <w:rsid w:val="00456D8F"/>
    <w:rsid w:val="004B0EDB"/>
    <w:rsid w:val="004B2561"/>
    <w:rsid w:val="004B484B"/>
    <w:rsid w:val="004C300F"/>
    <w:rsid w:val="005157AB"/>
    <w:rsid w:val="00524AA3"/>
    <w:rsid w:val="00532AF3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46530"/>
    <w:rsid w:val="008765DD"/>
    <w:rsid w:val="008832CE"/>
    <w:rsid w:val="00885058"/>
    <w:rsid w:val="00887C1E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5E1"/>
    <w:rsid w:val="00937C0F"/>
    <w:rsid w:val="00953DF5"/>
    <w:rsid w:val="00987748"/>
    <w:rsid w:val="009A1433"/>
    <w:rsid w:val="009B6E6B"/>
    <w:rsid w:val="009B724C"/>
    <w:rsid w:val="00A4520F"/>
    <w:rsid w:val="00A70A79"/>
    <w:rsid w:val="00A90A9C"/>
    <w:rsid w:val="00A94A7B"/>
    <w:rsid w:val="00AE542B"/>
    <w:rsid w:val="00AF6759"/>
    <w:rsid w:val="00B053C1"/>
    <w:rsid w:val="00B0644C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83D39"/>
    <w:rsid w:val="00DB103B"/>
    <w:rsid w:val="00DB7BA5"/>
    <w:rsid w:val="00E1431A"/>
    <w:rsid w:val="00E463D3"/>
    <w:rsid w:val="00E546E9"/>
    <w:rsid w:val="00E85437"/>
    <w:rsid w:val="00E87F0C"/>
    <w:rsid w:val="00EA77C5"/>
    <w:rsid w:val="00ED640C"/>
    <w:rsid w:val="00EE7EA5"/>
    <w:rsid w:val="00EF6C09"/>
    <w:rsid w:val="00F03B76"/>
    <w:rsid w:val="00F20713"/>
    <w:rsid w:val="00F4683F"/>
    <w:rsid w:val="00F56A07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8365A3"/>
  <w15:chartTrackingRefBased/>
  <w15:docId w15:val="{7C18523B-498B-4E94-8BF7-4EC6AB68D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A35DEC-F13D-4744-872E-5263ED7E8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10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3</cp:revision>
  <cp:lastPrinted>2018-04-23T01:55:00Z</cp:lastPrinted>
  <dcterms:created xsi:type="dcterms:W3CDTF">2018-04-23T01:48:00Z</dcterms:created>
  <dcterms:modified xsi:type="dcterms:W3CDTF">2018-04-23T01:55:00Z</dcterms:modified>
</cp:coreProperties>
</file>